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FFA" w:rsidRPr="00E22FFA" w:rsidRDefault="00E22FFA" w:rsidP="00293158">
      <w:pPr>
        <w:rPr>
          <w:rFonts w:ascii="Calibri" w:hAnsi="Calibri"/>
          <w:b/>
          <w:sz w:val="30"/>
          <w:szCs w:val="30"/>
          <w:lang w:val="en-US"/>
        </w:rPr>
      </w:pPr>
      <w:r w:rsidRPr="00E22FFA">
        <w:rPr>
          <w:rFonts w:ascii="Calibri" w:hAnsi="Calibri"/>
          <w:b/>
          <w:sz w:val="30"/>
          <w:szCs w:val="30"/>
          <w:lang w:val="en-US"/>
        </w:rPr>
        <w:t>A</w:t>
      </w:r>
      <w:r w:rsidR="00293158">
        <w:rPr>
          <w:rFonts w:ascii="Calibri" w:hAnsi="Calibri"/>
          <w:b/>
          <w:sz w:val="30"/>
          <w:szCs w:val="30"/>
          <w:lang w:val="en-US"/>
        </w:rPr>
        <w:t xml:space="preserve">pplication Form </w:t>
      </w:r>
      <w:r w:rsidRPr="00E22FFA">
        <w:rPr>
          <w:rFonts w:ascii="Calibri" w:hAnsi="Calibri"/>
          <w:b/>
          <w:sz w:val="30"/>
          <w:szCs w:val="30"/>
          <w:lang w:val="en-US"/>
        </w:rPr>
        <w:t xml:space="preserve">MIND THE GAP! </w:t>
      </w:r>
      <w:r w:rsidR="00293158">
        <w:rPr>
          <w:rFonts w:ascii="Calibri" w:hAnsi="Calibri"/>
          <w:b/>
          <w:sz w:val="30"/>
          <w:szCs w:val="30"/>
          <w:lang w:val="en-US"/>
        </w:rPr>
        <w:t>– STARTING</w:t>
      </w:r>
      <w:r w:rsidR="001E1033">
        <w:rPr>
          <w:rFonts w:ascii="Calibri" w:hAnsi="Calibri"/>
          <w:b/>
          <w:sz w:val="30"/>
          <w:szCs w:val="30"/>
          <w:lang w:val="en-US"/>
        </w:rPr>
        <w:t xml:space="preserve"> UP</w:t>
      </w:r>
      <w:r w:rsidR="00293158">
        <w:rPr>
          <w:rFonts w:ascii="Calibri" w:hAnsi="Calibri"/>
          <w:b/>
          <w:sz w:val="30"/>
          <w:szCs w:val="30"/>
          <w:lang w:val="en-US"/>
        </w:rPr>
        <w:t xml:space="preserve"> YOUR CAREER</w:t>
      </w:r>
    </w:p>
    <w:p w:rsidR="00E22FFA" w:rsidRPr="00E22FFA" w:rsidRDefault="00E22FFA" w:rsidP="00E22FFA">
      <w:pPr>
        <w:rPr>
          <w:rFonts w:ascii="Calibri" w:hAnsi="Calibri"/>
          <w:b/>
          <w:sz w:val="30"/>
          <w:szCs w:val="3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4523"/>
      </w:tblGrid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PERSONAL INFORMATION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B05D42" w:rsidRDefault="00E22FFA" w:rsidP="001E1033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Name: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  <w:p w:rsidR="00E22FFA" w:rsidRPr="00E22FFA" w:rsidRDefault="00E22FFA" w:rsidP="001E1033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Surname: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8B0D24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Address:</w:t>
            </w:r>
          </w:p>
        </w:tc>
        <w:tc>
          <w:tcPr>
            <w:tcW w:w="4523" w:type="dxa"/>
            <w:shd w:val="clear" w:color="auto" w:fill="auto"/>
          </w:tcPr>
          <w:p w:rsidR="00B05D42" w:rsidRPr="00E22FFA" w:rsidRDefault="00B05D42" w:rsidP="00B05D42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8B0D24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Phone number: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8B0D24" w:rsidRDefault="00E22FFA" w:rsidP="008B0D24">
            <w:pPr>
              <w:rPr>
                <w:rFonts w:ascii="Calibri" w:eastAsia="Calibri" w:hAnsi="Calibri" w:cs="Arial"/>
                <w:sz w:val="22"/>
                <w:szCs w:val="22"/>
              </w:rPr>
            </w:pPr>
            <w:r w:rsidRPr="008B0D24">
              <w:rPr>
                <w:rFonts w:ascii="Calibri" w:eastAsia="Calibri" w:hAnsi="Calibri" w:cs="Arial"/>
                <w:sz w:val="22"/>
                <w:szCs w:val="22"/>
              </w:rPr>
              <w:t>E-mail:</w:t>
            </w:r>
            <w:r w:rsidR="008B0D24" w:rsidRPr="008B0D24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E22FFA" w:rsidRPr="008B0D24" w:rsidRDefault="00E22FFA" w:rsidP="00E94D30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E22FFA" w:rsidRPr="008B0D24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8B0D24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Date of </w:t>
            </w:r>
            <w:r w:rsidR="00032CF5">
              <w:rPr>
                <w:rFonts w:ascii="Calibri" w:eastAsia="Calibri" w:hAnsi="Calibri" w:cs="Arial"/>
                <w:sz w:val="22"/>
                <w:szCs w:val="22"/>
                <w:lang w:val="en-US"/>
              </w:rPr>
              <w:t>b</w:t>
            </w: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irth: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Citizenship: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803DE8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STUD</w:t>
            </w:r>
            <w:r w:rsidR="00803DE8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IES</w:t>
            </w: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 xml:space="preserve"> IN GERMANY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AB404B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Study program: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Semester: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i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PAST STUDY EXPERIENCE</w:t>
            </w:r>
            <w:r w:rsidRPr="00E22FFA">
              <w:rPr>
                <w:rFonts w:ascii="Calibri" w:eastAsia="Calibri" w:hAnsi="Calibri" w:cs="Arial"/>
                <w:i/>
                <w:sz w:val="30"/>
                <w:szCs w:val="30"/>
                <w:lang w:val="en-US"/>
              </w:rPr>
              <w:t xml:space="preserve"> </w:t>
            </w:r>
          </w:p>
          <w:p w:rsidR="00E22FFA" w:rsidRPr="00E22FFA" w:rsidRDefault="00032CF5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Arial"/>
                <w:i/>
                <w:color w:val="000000"/>
                <w:sz w:val="22"/>
                <w:szCs w:val="22"/>
                <w:lang w:val="en-US"/>
              </w:rPr>
              <w:t xml:space="preserve">(Please </w:t>
            </w:r>
            <w:r w:rsidR="00163EE0">
              <w:rPr>
                <w:rFonts w:ascii="Calibri" w:eastAsia="Calibri" w:hAnsi="Calibri" w:cs="Arial"/>
                <w:i/>
                <w:color w:val="000000"/>
                <w:sz w:val="22"/>
                <w:szCs w:val="22"/>
                <w:lang w:val="en-US"/>
              </w:rPr>
              <w:t>mark</w:t>
            </w:r>
            <w:r w:rsidR="00E22FFA" w:rsidRPr="00E22FFA">
              <w:rPr>
                <w:rFonts w:ascii="Calibri" w:eastAsia="Calibri" w:hAnsi="Calibri" w:cs="Arial"/>
                <w:i/>
                <w:color w:val="000000"/>
                <w:sz w:val="22"/>
                <w:szCs w:val="22"/>
                <w:lang w:val="en-US"/>
              </w:rPr>
              <w:t xml:space="preserve">) 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E22FFA" w:rsidRPr="001E1033" w:rsidRDefault="00E22FFA" w:rsidP="00E22FF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Yes</w:t>
            </w:r>
          </w:p>
          <w:p w:rsidR="00E22FFA" w:rsidRPr="00E22FFA" w:rsidRDefault="00E22FFA" w:rsidP="00E22FFA">
            <w:pPr>
              <w:jc w:val="center"/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No</w:t>
            </w: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032CF5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College/</w:t>
            </w:r>
            <w:r w:rsidR="00E22FFA"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University: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1820AB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Study program: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Degree: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SCHOLARSHIP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FB1D84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032CF5" w:rsidP="00E22FFA">
            <w:pPr>
              <w:spacing w:line="256" w:lineRule="auto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Have</w:t>
            </w:r>
            <w:r w:rsidR="00E22FFA"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you receive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d</w:t>
            </w:r>
            <w:r w:rsidR="00E22FFA"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a scholarship f</w:t>
            </w:r>
            <w:r w:rsidR="00163EE0">
              <w:rPr>
                <w:rFonts w:ascii="Calibri" w:eastAsia="Calibri" w:hAnsi="Calibri" w:cs="Arial"/>
                <w:sz w:val="22"/>
                <w:szCs w:val="22"/>
                <w:lang w:val="en-US"/>
              </w:rPr>
              <w:t>or your studies in Germany? (e.</w:t>
            </w:r>
            <w:r w:rsidR="00E22FFA"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g. from DAAD or a foundation from your home country?)</w:t>
            </w:r>
          </w:p>
        </w:tc>
        <w:tc>
          <w:tcPr>
            <w:tcW w:w="4523" w:type="dxa"/>
            <w:shd w:val="clear" w:color="auto" w:fill="auto"/>
          </w:tcPr>
          <w:p w:rsidR="00E22FFA" w:rsidRPr="001E1033" w:rsidRDefault="001E1033" w:rsidP="001E1033">
            <w:pPr>
              <w:tabs>
                <w:tab w:val="left" w:pos="1680"/>
              </w:tabs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>
              <w:rPr>
                <w:rFonts w:ascii="Calibri" w:eastAsia="Calibri" w:hAnsi="Calibri" w:cs="Arial"/>
                <w:sz w:val="30"/>
                <w:szCs w:val="30"/>
                <w:lang w:val="en-US"/>
              </w:rPr>
              <w:tab/>
            </w: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STUDY-RELATED INTERNSHIPS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color w:val="FF0000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Time period: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Employer:</w:t>
            </w: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color w:val="FF0000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Time period: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Employer:</w:t>
            </w:r>
          </w:p>
        </w:tc>
      </w:tr>
      <w:tr w:rsidR="00E22FFA" w:rsidRPr="00FB1D84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293158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 xml:space="preserve">STUDENT JOBS 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How many hours per month?</w:t>
            </w:r>
          </w:p>
          <w:p w:rsidR="0012689B" w:rsidRPr="00E22FFA" w:rsidRDefault="0012689B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  <w:p w:rsidR="00E22FFA" w:rsidRPr="00E22FFA" w:rsidRDefault="00E22FFA" w:rsidP="001E1033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Employer:</w:t>
            </w:r>
            <w:r w:rsidR="0012689B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293158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</w:rPr>
              <w:t>VOLUNTEER</w:t>
            </w:r>
            <w:r w:rsidR="00293158">
              <w:rPr>
                <w:rFonts w:ascii="Calibri" w:eastAsia="Calibri" w:hAnsi="Calibri" w:cs="Arial"/>
                <w:b/>
                <w:sz w:val="30"/>
                <w:szCs w:val="30"/>
              </w:rPr>
              <w:t>ING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Default="00E22FFA" w:rsidP="00293158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Wh</w:t>
            </w:r>
            <w:r w:rsidR="00293158">
              <w:rPr>
                <w:rFonts w:ascii="Calibri" w:eastAsia="Calibri" w:hAnsi="Calibri" w:cs="Arial"/>
                <w:sz w:val="22"/>
                <w:szCs w:val="22"/>
                <w:lang w:val="en-US"/>
              </w:rPr>
              <w:t>at</w:t>
            </w: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?</w:t>
            </w:r>
          </w:p>
          <w:p w:rsidR="0012689B" w:rsidRPr="00E22FFA" w:rsidRDefault="0012689B" w:rsidP="00293158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  <w:p w:rsidR="00E22FFA" w:rsidRDefault="00293158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293158">
              <w:rPr>
                <w:rFonts w:ascii="Calibri" w:eastAsia="Calibri" w:hAnsi="Calibri" w:cs="Arial"/>
                <w:sz w:val="22"/>
                <w:szCs w:val="22"/>
                <w:lang w:val="en-US"/>
              </w:rPr>
              <w:t>Where?</w:t>
            </w:r>
          </w:p>
          <w:p w:rsidR="0012689B" w:rsidRPr="00293158" w:rsidRDefault="0012689B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E22FFA" w:rsidRPr="00FB1D84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22FFA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E22FFA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MEMBERSHIP IN NETWORKS/ ASSOCIATIONS/CLUBS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t>Where?</w:t>
            </w:r>
            <w:r w:rsidR="008B0D24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E22FFA" w:rsidRPr="004D3320" w:rsidRDefault="00E22FFA" w:rsidP="00E94D30">
            <w:pPr>
              <w:rPr>
                <w:rFonts w:ascii="Calibri" w:eastAsia="Calibri" w:hAnsi="Calibri" w:cs="Arial"/>
                <w:sz w:val="30"/>
                <w:szCs w:val="30"/>
              </w:rPr>
            </w:pPr>
          </w:p>
        </w:tc>
      </w:tr>
      <w:tr w:rsidR="00E22FFA" w:rsidRPr="00E22FFA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E22FFA">
              <w:rPr>
                <w:rFonts w:ascii="Calibri" w:eastAsia="Calibri" w:hAnsi="Calibri" w:cs="Arial"/>
                <w:sz w:val="22"/>
                <w:szCs w:val="22"/>
                <w:lang w:val="en-US"/>
              </w:rPr>
              <w:lastRenderedPageBreak/>
              <w:t>Where?</w:t>
            </w: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E22FFA" w:rsidRPr="00FB1D84" w:rsidTr="00E22FF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E22FFA" w:rsidRPr="00E22FFA" w:rsidRDefault="00E22FFA" w:rsidP="00293158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</w:p>
        </w:tc>
        <w:tc>
          <w:tcPr>
            <w:tcW w:w="4523" w:type="dxa"/>
            <w:shd w:val="clear" w:color="auto" w:fill="auto"/>
          </w:tcPr>
          <w:p w:rsidR="00E22FFA" w:rsidRPr="00E22FFA" w:rsidRDefault="00E22FFA" w:rsidP="00E94D30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</w:tbl>
    <w:p w:rsidR="00E22FFA" w:rsidRDefault="00E22FFA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4523"/>
      </w:tblGrid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AFTER GRADUATION, WOULD YOU LIKE TO WORK IN A COMPANY?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Yes</w:t>
            </w: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br/>
              <w:t>No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 xml:space="preserve">COULD YOU IMAGINE TO WORK SELF-EMPLOYED AFTER GRADUATION? 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Yes</w:t>
            </w: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br/>
              <w:t>No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1E1033" w:rsidRPr="0097495E" w:rsidRDefault="001E1033" w:rsidP="001E1033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97495E">
              <w:rPr>
                <w:rFonts w:ascii="Calibri" w:eastAsia="Calibri" w:hAnsi="Calibri" w:cs="Arial"/>
                <w:sz w:val="22"/>
                <w:szCs w:val="22"/>
                <w:lang w:val="en-US"/>
              </w:rPr>
              <w:t>Where do you want to work after graduation?</w:t>
            </w:r>
          </w:p>
          <w:p w:rsidR="00803DE8" w:rsidRPr="001E1033" w:rsidRDefault="001E1033" w:rsidP="001E1033">
            <w:pPr>
              <w:rPr>
                <w:rFonts w:ascii="Calibri" w:eastAsia="Calibri" w:hAnsi="Calibri" w:cs="Arial"/>
                <w:i/>
                <w:iCs/>
                <w:sz w:val="22"/>
                <w:szCs w:val="22"/>
                <w:lang w:val="en-US"/>
              </w:rPr>
            </w:pPr>
            <w:r w:rsidRPr="0097495E">
              <w:rPr>
                <w:rFonts w:ascii="Calibri" w:eastAsia="Calibri" w:hAnsi="Calibri" w:cs="Arial"/>
                <w:sz w:val="22"/>
                <w:szCs w:val="22"/>
              </w:rPr>
              <w:t>(Please mark where applicable)</w:t>
            </w:r>
          </w:p>
        </w:tc>
        <w:tc>
          <w:tcPr>
            <w:tcW w:w="4523" w:type="dxa"/>
            <w:shd w:val="clear" w:color="auto" w:fill="auto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Germany</w:t>
            </w:r>
          </w:p>
        </w:tc>
        <w:tc>
          <w:tcPr>
            <w:tcW w:w="4523" w:type="dxa"/>
            <w:shd w:val="clear" w:color="auto" w:fill="auto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  <w:p w:rsidR="00803DE8" w:rsidRPr="001E1033" w:rsidRDefault="00803DE8" w:rsidP="001E1033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Home country: 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English-speaking countries:</w:t>
            </w:r>
            <w:r w:rsidRPr="001E1033">
              <w:rPr>
                <w:rFonts w:ascii="Calibri" w:eastAsia="Calibri" w:hAnsi="Calibri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523" w:type="dxa"/>
            <w:shd w:val="clear" w:color="auto" w:fill="auto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Non-English-speaking countries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Other: 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MY GERMAN SKILLS:</w:t>
            </w:r>
          </w:p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i/>
                <w:sz w:val="22"/>
                <w:szCs w:val="22"/>
                <w:lang w:val="en-US"/>
              </w:rPr>
              <w:t>(Please mark)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A1  A2  B1 </w:t>
            </w: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 xml:space="preserve"> B2</w:t>
            </w: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 C1</w:t>
            </w:r>
            <w:r w:rsidRPr="001E1033">
              <w:rPr>
                <w:rFonts w:ascii="Calibri" w:eastAsia="Calibri" w:hAnsi="Calibri" w:cs="Arial"/>
                <w:b/>
                <w:sz w:val="22"/>
                <w:szCs w:val="22"/>
                <w:lang w:val="en-US"/>
              </w:rPr>
              <w:t xml:space="preserve"> </w:t>
            </w: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C2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</w:pP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</w:p>
        </w:tc>
      </w:tr>
    </w:tbl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1E1033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4523"/>
      </w:tblGrid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i/>
                <w:sz w:val="30"/>
                <w:szCs w:val="30"/>
                <w:lang w:val="en-US"/>
              </w:rPr>
            </w:pPr>
            <w:r w:rsidRPr="001E1033">
              <w:rPr>
                <w:rFonts w:ascii="Calibri" w:eastAsia="Calibri" w:hAnsi="Calibri" w:cs="Arial"/>
                <w:b/>
                <w:sz w:val="30"/>
                <w:szCs w:val="30"/>
                <w:lang w:val="en-US"/>
              </w:rPr>
              <w:t>HOW IMPORTANT IS TO YOU…</w:t>
            </w:r>
            <w:r w:rsidRPr="001E1033">
              <w:rPr>
                <w:rFonts w:ascii="Calibri" w:eastAsia="Calibri" w:hAnsi="Calibri" w:cs="Arial"/>
                <w:i/>
                <w:sz w:val="30"/>
                <w:szCs w:val="30"/>
                <w:lang w:val="en-US"/>
              </w:rPr>
              <w:t xml:space="preserve"> </w:t>
            </w:r>
          </w:p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i/>
                <w:sz w:val="22"/>
                <w:szCs w:val="22"/>
                <w:lang w:val="en-US"/>
              </w:rPr>
              <w:t>(Please mark)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sz w:val="30"/>
                <w:szCs w:val="30"/>
                <w:lang w:val="en-US"/>
              </w:rPr>
            </w:pP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… career planning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lastRenderedPageBreak/>
              <w:t>… networking</w:t>
            </w:r>
            <w:r w:rsidRPr="001E1033">
              <w:rPr>
                <w:rFonts w:ascii="Calibri" w:eastAsia="Calibri" w:hAnsi="Calibri" w:cs="Arial"/>
                <w:color w:val="FF0000"/>
                <w:sz w:val="22"/>
                <w:szCs w:val="22"/>
                <w:lang w:val="en-US"/>
              </w:rPr>
              <w:t xml:space="preserve"> </w:t>
            </w: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with companies?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… gaining intercultural skills?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… gaining German language skills for job interviews? 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… gaining soft skills related to job applications and job interviews?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1E1033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...learning more about the possibilities of starting up an own business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1E1033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  <w:tr w:rsidR="00803DE8" w:rsidRPr="00293158" w:rsidTr="002D2EBA">
        <w:trPr>
          <w:trHeight w:val="851"/>
        </w:trPr>
        <w:tc>
          <w:tcPr>
            <w:tcW w:w="4539" w:type="dxa"/>
            <w:shd w:val="clear" w:color="auto" w:fill="auto"/>
            <w:vAlign w:val="center"/>
          </w:tcPr>
          <w:p w:rsidR="00803DE8" w:rsidRPr="001E1033" w:rsidRDefault="00803DE8" w:rsidP="002D2EBA">
            <w:pPr>
              <w:rPr>
                <w:rFonts w:ascii="Calibri" w:eastAsia="Calibri" w:hAnsi="Calibri" w:cs="Arial"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sz w:val="22"/>
                <w:szCs w:val="22"/>
                <w:lang w:val="en-US"/>
              </w:rPr>
              <w:t>...learning more about the procedure of and the support for starting up a business</w:t>
            </w:r>
          </w:p>
        </w:tc>
        <w:tc>
          <w:tcPr>
            <w:tcW w:w="4523" w:type="dxa"/>
            <w:shd w:val="clear" w:color="auto" w:fill="auto"/>
            <w:vAlign w:val="center"/>
          </w:tcPr>
          <w:p w:rsidR="00803DE8" w:rsidRPr="00293158" w:rsidRDefault="00803DE8" w:rsidP="002D2EBA">
            <w:pPr>
              <w:jc w:val="center"/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</w:pPr>
            <w:r w:rsidRPr="001E1033">
              <w:rPr>
                <w:rFonts w:ascii="Calibri" w:eastAsia="Calibri" w:hAnsi="Calibri" w:cs="Arial"/>
                <w:bCs/>
                <w:sz w:val="22"/>
                <w:szCs w:val="22"/>
                <w:lang w:val="en-US"/>
              </w:rPr>
              <w:t>++       +       -       --</w:t>
            </w:r>
          </w:p>
        </w:tc>
      </w:tr>
    </w:tbl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E22FFA" w:rsidRDefault="00803DE8" w:rsidP="00E22FFA">
      <w:pPr>
        <w:rPr>
          <w:rFonts w:ascii="Calibri" w:hAnsi="Calibri"/>
          <w:sz w:val="30"/>
          <w:szCs w:val="30"/>
          <w:lang w:val="en-US"/>
        </w:rPr>
      </w:pPr>
    </w:p>
    <w:p w:rsidR="00803DE8" w:rsidRPr="00803DE8" w:rsidRDefault="00803DE8" w:rsidP="00E22FFA">
      <w:pPr>
        <w:rPr>
          <w:rFonts w:ascii="Calibri" w:hAnsi="Calibri"/>
          <w:sz w:val="30"/>
          <w:szCs w:val="30"/>
          <w:lang w:val="en-GB"/>
        </w:rPr>
      </w:pPr>
    </w:p>
    <w:p w:rsidR="00707771" w:rsidRPr="00E22FFA" w:rsidRDefault="001E1033" w:rsidP="00803DE8">
      <w:pPr>
        <w:rPr>
          <w:rFonts w:ascii="Calibri" w:hAnsi="Calibri"/>
          <w:sz w:val="30"/>
          <w:szCs w:val="30"/>
        </w:rPr>
      </w:pPr>
      <w:r>
        <w:rPr>
          <w:rFonts w:ascii="Calibri" w:hAnsi="Calibri"/>
          <w:noProof/>
          <w:sz w:val="30"/>
          <w:szCs w:val="3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99695</wp:posOffset>
            </wp:positionV>
            <wp:extent cx="2033270" cy="535305"/>
            <wp:effectExtent l="0" t="0" r="0" b="0"/>
            <wp:wrapNone/>
            <wp:docPr id="11" name="Bild 7" descr="logo_bridge_blau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bridge_blau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1136015</wp:posOffset>
            </wp:positionV>
            <wp:extent cx="2180590" cy="1630680"/>
            <wp:effectExtent l="0" t="0" r="0" b="0"/>
            <wp:wrapNone/>
            <wp:docPr id="10" name="Bild 13" descr="DaaD 4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aD 4x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398145</wp:posOffset>
            </wp:positionV>
            <wp:extent cx="2370455" cy="1708150"/>
            <wp:effectExtent l="0" t="0" r="0" b="0"/>
            <wp:wrapNone/>
            <wp:docPr id="12" name="Bild 12" descr="mind the Gap Logo_Uni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nd the Gap Logo_Unir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7771" w:rsidRPr="00E22F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268" w:right="851" w:bottom="964" w:left="1418" w:header="1701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E65" w:rsidRDefault="00E96E65">
      <w:pPr>
        <w:spacing w:line="240" w:lineRule="auto"/>
      </w:pPr>
      <w:r>
        <w:separator/>
      </w:r>
    </w:p>
  </w:endnote>
  <w:endnote w:type="continuationSeparator" w:id="0">
    <w:p w:rsidR="00E96E65" w:rsidRDefault="00E96E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33" w:rsidRDefault="001E10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FFA" w:rsidRPr="00FB1D84" w:rsidRDefault="00E22FFA" w:rsidP="00293158">
    <w:pPr>
      <w:pStyle w:val="Fuzeile"/>
      <w:jc w:val="right"/>
      <w:rPr>
        <w:rFonts w:ascii="Calibri" w:hAnsi="Calibri"/>
        <w:sz w:val="16"/>
        <w:szCs w:val="16"/>
        <w:lang w:val="en-US"/>
      </w:rPr>
    </w:pPr>
    <w:r w:rsidRPr="00FB1D84">
      <w:rPr>
        <w:rFonts w:ascii="Calibri" w:hAnsi="Calibri"/>
        <w:sz w:val="16"/>
        <w:szCs w:val="16"/>
        <w:lang w:val="en-US"/>
      </w:rPr>
      <w:t xml:space="preserve">Application form Mind the Gap! </w:t>
    </w:r>
    <w:r w:rsidR="00293158">
      <w:rPr>
        <w:rFonts w:ascii="Calibri" w:hAnsi="Calibri"/>
        <w:sz w:val="16"/>
        <w:szCs w:val="16"/>
        <w:lang w:val="en-US"/>
      </w:rPr>
      <w:t>–</w:t>
    </w:r>
    <w:r w:rsidRPr="00FB1D84">
      <w:rPr>
        <w:rFonts w:ascii="Calibri" w:hAnsi="Calibri"/>
        <w:sz w:val="16"/>
        <w:szCs w:val="16"/>
        <w:lang w:val="en-US"/>
      </w:rPr>
      <w:t xml:space="preserve"> </w:t>
    </w:r>
    <w:r w:rsidR="00293158">
      <w:rPr>
        <w:rFonts w:ascii="Calibri" w:hAnsi="Calibri"/>
        <w:sz w:val="16"/>
        <w:szCs w:val="16"/>
        <w:lang w:val="en-US"/>
      </w:rPr>
      <w:t xml:space="preserve">Starting </w:t>
    </w:r>
    <w:r w:rsidR="001E1033">
      <w:rPr>
        <w:rFonts w:ascii="Calibri" w:hAnsi="Calibri"/>
        <w:sz w:val="16"/>
        <w:szCs w:val="16"/>
        <w:lang w:val="en-US"/>
      </w:rPr>
      <w:t xml:space="preserve">Up </w:t>
    </w:r>
    <w:bookmarkStart w:id="0" w:name="_GoBack"/>
    <w:bookmarkEnd w:id="0"/>
    <w:r w:rsidR="00293158">
      <w:rPr>
        <w:rFonts w:ascii="Calibri" w:hAnsi="Calibri"/>
        <w:sz w:val="16"/>
        <w:szCs w:val="16"/>
        <w:lang w:val="en-US"/>
      </w:rPr>
      <w:t>your Career</w:t>
    </w:r>
  </w:p>
  <w:p w:rsidR="00E22FFA" w:rsidRPr="00FB1D84" w:rsidRDefault="00E22FFA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33" w:rsidRDefault="001E10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E65" w:rsidRDefault="00E96E65">
      <w:pPr>
        <w:spacing w:line="240" w:lineRule="auto"/>
      </w:pPr>
      <w:r>
        <w:separator/>
      </w:r>
    </w:p>
  </w:footnote>
  <w:footnote w:type="continuationSeparator" w:id="0">
    <w:p w:rsidR="00E96E65" w:rsidRDefault="00E96E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33" w:rsidRDefault="001E10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60E" w:rsidRDefault="001E1033"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>
              <wp:simplePos x="0" y="0"/>
              <wp:positionH relativeFrom="page">
                <wp:posOffset>5688965</wp:posOffset>
              </wp:positionH>
              <wp:positionV relativeFrom="page">
                <wp:posOffset>575945</wp:posOffset>
              </wp:positionV>
              <wp:extent cx="1511935" cy="0"/>
              <wp:effectExtent l="0" t="0" r="0" b="0"/>
              <wp:wrapNone/>
              <wp:docPr id="9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206710" id="Line 3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95pt,45.35pt" to="56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NB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0" allowOverlap="1">
              <wp:simplePos x="0" y="0"/>
              <wp:positionH relativeFrom="page">
                <wp:posOffset>5688965</wp:posOffset>
              </wp:positionH>
              <wp:positionV relativeFrom="page">
                <wp:posOffset>575945</wp:posOffset>
              </wp:positionV>
              <wp:extent cx="0" cy="288290"/>
              <wp:effectExtent l="0" t="0" r="0" b="0"/>
              <wp:wrapNone/>
              <wp:docPr id="8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8829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6267BF" id="Line 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95pt,45.35pt" to="447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x9EgIAACg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5328285" cy="0"/>
              <wp:effectExtent l="0" t="0" r="0" b="0"/>
              <wp:wrapNone/>
              <wp:docPr id="7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2828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DDA57" id="Line 3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8.05pt" to="447.9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doFA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1" layoutInCell="0" allowOverlap="1">
          <wp:simplePos x="0" y="0"/>
          <wp:positionH relativeFrom="page">
            <wp:posOffset>450215</wp:posOffset>
          </wp:positionH>
          <wp:positionV relativeFrom="page">
            <wp:posOffset>299085</wp:posOffset>
          </wp:positionV>
          <wp:extent cx="2007235" cy="348615"/>
          <wp:effectExtent l="0" t="0" r="0" b="0"/>
          <wp:wrapTopAndBottom/>
          <wp:docPr id="34" name="Bild 34" descr="logo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23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2608" behindDoc="0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106295"/>
              <wp:effectExtent l="0" t="0" r="0" b="0"/>
              <wp:wrapSquare wrapText="bothSides"/>
              <wp:docPr id="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10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60E" w:rsidRDefault="002F060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0;margin-top:0;width:595.3pt;height:165.8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2/qwIAAK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" o:allowincell="f" filled="f" stroked="f" strokeweight="0">
              <v:textbox inset="0,0,0,0">
                <w:txbxContent>
                  <w:p w:rsidR="002F060E" w:rsidRDefault="002F060E"/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0" allowOverlap="1">
              <wp:simplePos x="0" y="0"/>
              <wp:positionH relativeFrom="page">
                <wp:posOffset>5760720</wp:posOffset>
              </wp:positionH>
              <wp:positionV relativeFrom="page">
                <wp:posOffset>1746250</wp:posOffset>
              </wp:positionV>
              <wp:extent cx="928370" cy="151130"/>
              <wp:effectExtent l="0" t="0" r="0" b="0"/>
              <wp:wrapNone/>
              <wp:docPr id="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60E" w:rsidRDefault="002F060E">
                          <w:pPr>
                            <w:pStyle w:val="IhrZeichen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E103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fldSimple w:instr=" NUMPAGES  \* MERGEFORMAT ">
                            <w:r w:rsidR="001E1033"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margin-left:453.6pt;margin-top:137.5pt;width:73.1pt;height:1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" o:allowincell="f" filled="f" stroked="f">
              <v:textbox inset="0,0,0,0">
                <w:txbxContent>
                  <w:p w:rsidR="002F060E" w:rsidRDefault="002F060E">
                    <w:pPr>
                      <w:pStyle w:val="IhrZeichen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E103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von </w:t>
                    </w:r>
                    <w:fldSimple w:instr=" NUMPAGES  \* MERGEFORMAT ">
                      <w:r w:rsidR="001E1033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60E" w:rsidRDefault="001E1033">
    <w:pPr>
      <w:ind w:right="-227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0" allowOverlap="1">
              <wp:simplePos x="0" y="0"/>
              <wp:positionH relativeFrom="page">
                <wp:posOffset>1043940</wp:posOffset>
              </wp:positionH>
              <wp:positionV relativeFrom="page">
                <wp:posOffset>1746250</wp:posOffset>
              </wp:positionV>
              <wp:extent cx="3060065" cy="179705"/>
              <wp:effectExtent l="0" t="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60E" w:rsidRDefault="002F060E">
                          <w:pPr>
                            <w:pStyle w:val="IhrZeiche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82.2pt;margin-top:137.5pt;width:240.9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EWsA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" o:allowincell="f" filled="f" stroked="f">
              <v:textbox inset="0,0,0,0">
                <w:txbxContent>
                  <w:p w:rsidR="002F060E" w:rsidRDefault="002F060E">
                    <w:pPr>
                      <w:pStyle w:val="IhrZeichen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page">
                <wp:posOffset>5688965</wp:posOffset>
              </wp:positionH>
              <wp:positionV relativeFrom="page">
                <wp:posOffset>575945</wp:posOffset>
              </wp:positionV>
              <wp:extent cx="1511935" cy="0"/>
              <wp:effectExtent l="0" t="0" r="0" b="0"/>
              <wp:wrapNone/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7ECF2" id="Line 1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95pt,45.35pt" to="56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+o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5688965</wp:posOffset>
              </wp:positionH>
              <wp:positionV relativeFrom="page">
                <wp:posOffset>575945</wp:posOffset>
              </wp:positionV>
              <wp:extent cx="0" cy="288290"/>
              <wp:effectExtent l="0" t="0" r="0" b="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8829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E5229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95pt,45.35pt" to="447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oBEgIAACg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5328285" cy="0"/>
              <wp:effectExtent l="0" t="0" r="0" b="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2828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AA51F6" id="Line 1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8.05pt" to="447.9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apEwIAACk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" o:allowincell="f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0" locked="1" layoutInCell="0" allowOverlap="1">
          <wp:simplePos x="0" y="0"/>
          <wp:positionH relativeFrom="page">
            <wp:posOffset>450215</wp:posOffset>
          </wp:positionH>
          <wp:positionV relativeFrom="page">
            <wp:posOffset>299720</wp:posOffset>
          </wp:positionV>
          <wp:extent cx="2007235" cy="348615"/>
          <wp:effectExtent l="0" t="0" r="0" b="0"/>
          <wp:wrapTopAndBottom/>
          <wp:docPr id="13" name="Bild 13" descr="logo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23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318"/>
    <w:rsid w:val="00032CF5"/>
    <w:rsid w:val="00041120"/>
    <w:rsid w:val="00081FB2"/>
    <w:rsid w:val="0012689B"/>
    <w:rsid w:val="00137005"/>
    <w:rsid w:val="00163EE0"/>
    <w:rsid w:val="0017386C"/>
    <w:rsid w:val="001820AB"/>
    <w:rsid w:val="00195479"/>
    <w:rsid w:val="001D3418"/>
    <w:rsid w:val="001E1033"/>
    <w:rsid w:val="001E2135"/>
    <w:rsid w:val="002159A2"/>
    <w:rsid w:val="00236923"/>
    <w:rsid w:val="00255976"/>
    <w:rsid w:val="0026458D"/>
    <w:rsid w:val="00293158"/>
    <w:rsid w:val="002A1EFE"/>
    <w:rsid w:val="002D2EBA"/>
    <w:rsid w:val="002F060E"/>
    <w:rsid w:val="00334F63"/>
    <w:rsid w:val="0035638A"/>
    <w:rsid w:val="003A730C"/>
    <w:rsid w:val="003F04AE"/>
    <w:rsid w:val="004D3320"/>
    <w:rsid w:val="004F6AB6"/>
    <w:rsid w:val="00517D47"/>
    <w:rsid w:val="005348CB"/>
    <w:rsid w:val="005F6532"/>
    <w:rsid w:val="00666185"/>
    <w:rsid w:val="00676860"/>
    <w:rsid w:val="006A2BAB"/>
    <w:rsid w:val="006F59D5"/>
    <w:rsid w:val="0070242B"/>
    <w:rsid w:val="00707771"/>
    <w:rsid w:val="0071459F"/>
    <w:rsid w:val="00723277"/>
    <w:rsid w:val="00733B20"/>
    <w:rsid w:val="00737D18"/>
    <w:rsid w:val="0075540A"/>
    <w:rsid w:val="00803DE8"/>
    <w:rsid w:val="00816320"/>
    <w:rsid w:val="008B0D24"/>
    <w:rsid w:val="008F1E17"/>
    <w:rsid w:val="00910345"/>
    <w:rsid w:val="009211F0"/>
    <w:rsid w:val="009351AA"/>
    <w:rsid w:val="00962245"/>
    <w:rsid w:val="009626EC"/>
    <w:rsid w:val="00A371CD"/>
    <w:rsid w:val="00A7048C"/>
    <w:rsid w:val="00AB404B"/>
    <w:rsid w:val="00AE1DCE"/>
    <w:rsid w:val="00AE472F"/>
    <w:rsid w:val="00B01318"/>
    <w:rsid w:val="00B02D74"/>
    <w:rsid w:val="00B05D42"/>
    <w:rsid w:val="00B31D7C"/>
    <w:rsid w:val="00B52603"/>
    <w:rsid w:val="00BB28CB"/>
    <w:rsid w:val="00BB7D35"/>
    <w:rsid w:val="00BF62BF"/>
    <w:rsid w:val="00C00375"/>
    <w:rsid w:val="00C23B1A"/>
    <w:rsid w:val="00CC6A61"/>
    <w:rsid w:val="00D80C1E"/>
    <w:rsid w:val="00DB771E"/>
    <w:rsid w:val="00E220B0"/>
    <w:rsid w:val="00E22FFA"/>
    <w:rsid w:val="00E2638E"/>
    <w:rsid w:val="00E94D30"/>
    <w:rsid w:val="00E96E65"/>
    <w:rsid w:val="00F23F7E"/>
    <w:rsid w:val="00F24DDA"/>
    <w:rsid w:val="00FB1D84"/>
    <w:rsid w:val="00FF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50E55DE"/>
  <w15:chartTrackingRefBased/>
  <w15:docId w15:val="{0DE6FB3C-13E6-4F77-B103-989C9AA2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1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242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01318"/>
    <w:rPr>
      <w:rFonts w:ascii="Tahoma" w:hAnsi="Tahoma" w:cs="Tahoma"/>
      <w:sz w:val="16"/>
      <w:szCs w:val="16"/>
    </w:rPr>
  </w:style>
  <w:style w:type="paragraph" w:customStyle="1" w:styleId="IhrZeichen">
    <w:name w:val="Ihr Zeichen"/>
    <w:basedOn w:val="Standard"/>
    <w:next w:val="Standard"/>
    <w:pPr>
      <w:tabs>
        <w:tab w:val="left" w:pos="1985"/>
        <w:tab w:val="left" w:pos="4082"/>
        <w:tab w:val="left" w:pos="6237"/>
      </w:tabs>
      <w:spacing w:line="168" w:lineRule="exact"/>
    </w:pPr>
    <w:rPr>
      <w:sz w:val="13"/>
    </w:rPr>
  </w:style>
  <w:style w:type="paragraph" w:customStyle="1" w:styleId="MARNORM8510">
    <w:name w:val="MAR_NORM_8.5_10"/>
    <w:pPr>
      <w:spacing w:line="200" w:lineRule="exact"/>
    </w:pPr>
    <w:rPr>
      <w:rFonts w:ascii="Arial" w:hAnsi="Arial"/>
      <w:noProof/>
      <w:sz w:val="17"/>
    </w:rPr>
  </w:style>
  <w:style w:type="paragraph" w:customStyle="1" w:styleId="MARFETT8510">
    <w:name w:val="MAR_FETT_8.5_10"/>
    <w:basedOn w:val="MARNORM8510"/>
    <w:rPr>
      <w:b/>
    </w:rPr>
  </w:style>
  <w:style w:type="paragraph" w:customStyle="1" w:styleId="MARNORM6510">
    <w:name w:val="MAR_NORM_6.5_10"/>
    <w:basedOn w:val="MARNORM8510"/>
    <w:rPr>
      <w:sz w:val="13"/>
    </w:rPr>
  </w:style>
  <w:style w:type="paragraph" w:customStyle="1" w:styleId="MARNORM6585">
    <w:name w:val="MAR_NORM_6.5_8.5"/>
    <w:basedOn w:val="MARNORM8510"/>
    <w:pPr>
      <w:tabs>
        <w:tab w:val="left" w:pos="567"/>
      </w:tabs>
      <w:spacing w:line="170" w:lineRule="exact"/>
    </w:pPr>
    <w:rPr>
      <w:sz w:val="13"/>
    </w:rPr>
  </w:style>
  <w:style w:type="paragraph" w:customStyle="1" w:styleId="MARFETT6585">
    <w:name w:val="MAR_FETT_6.5_8.5"/>
    <w:basedOn w:val="MARNORM6585"/>
    <w:rPr>
      <w:b/>
    </w:rPr>
  </w:style>
  <w:style w:type="paragraph" w:customStyle="1" w:styleId="IhrZeichenEintrag">
    <w:name w:val="Ihr Zeichen Eintrag"/>
    <w:basedOn w:val="IhrZeichen"/>
    <w:pPr>
      <w:tabs>
        <w:tab w:val="clear" w:pos="1985"/>
        <w:tab w:val="clear" w:pos="4082"/>
        <w:tab w:val="clear" w:pos="6237"/>
        <w:tab w:val="left" w:pos="737"/>
        <w:tab w:val="left" w:pos="3175"/>
        <w:tab w:val="left" w:pos="5046"/>
      </w:tabs>
    </w:pPr>
  </w:style>
  <w:style w:type="paragraph" w:customStyle="1" w:styleId="Betreff">
    <w:name w:val="Betreff"/>
    <w:basedOn w:val="Standard"/>
    <w:next w:val="Standard"/>
    <w:rPr>
      <w:b/>
    </w:rPr>
  </w:style>
  <w:style w:type="character" w:customStyle="1" w:styleId="berschrift3Zchn">
    <w:name w:val="Überschrift 3 Zchn"/>
    <w:link w:val="berschrift3"/>
    <w:uiPriority w:val="9"/>
    <w:semiHidden/>
    <w:rsid w:val="0070242B"/>
    <w:rPr>
      <w:rFonts w:ascii="Cambria" w:eastAsia="Times New Roman" w:hAnsi="Cambria" w:cs="Times New Roman"/>
      <w:b/>
      <w:bCs/>
      <w:sz w:val="26"/>
      <w:szCs w:val="26"/>
    </w:rPr>
  </w:style>
  <w:style w:type="table" w:styleId="Tabellenraster">
    <w:name w:val="Table Grid"/>
    <w:basedOn w:val="NormaleTabelle"/>
    <w:uiPriority w:val="59"/>
    <w:rsid w:val="00E22FFA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E22FF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937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ritta\Anwendungsdaten\Microsoft\Vorlagen\Brief%20Britta%20Rodewal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3E0D6-74B2-4A00-8A0D-DD5005C7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Britta Rodewald.dot</Template>
  <TotalTime>10</TotalTime>
  <Pages>4</Pages>
  <Words>230</Words>
  <Characters>1454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Sehr geehrte Damen und Herren,</vt:lpstr>
      <vt:lpstr>Sehr geehrte Damen und Herren,</vt:lpstr>
    </vt:vector>
  </TitlesOfParts>
  <Company>GrsfikDesign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</dc:title>
  <dc:subject/>
  <dc:creator>britta</dc:creator>
  <cp:keywords/>
  <cp:lastModifiedBy>Windows-Benutzer</cp:lastModifiedBy>
  <cp:revision>2</cp:revision>
  <cp:lastPrinted>2018-02-12T14:45:00Z</cp:lastPrinted>
  <dcterms:created xsi:type="dcterms:W3CDTF">2020-02-21T11:15:00Z</dcterms:created>
  <dcterms:modified xsi:type="dcterms:W3CDTF">2020-02-21T11:15:00Z</dcterms:modified>
</cp:coreProperties>
</file>